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黑体"/>
          <w:b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/>
          <w:color w:val="000000"/>
          <w:sz w:val="32"/>
          <w:szCs w:val="32"/>
        </w:rPr>
        <w:t>附件1</w:t>
      </w:r>
    </w:p>
    <w:tbl>
      <w:tblPr>
        <w:tblStyle w:val="3"/>
        <w:tblpPr w:leftFromText="180" w:rightFromText="180" w:vertAnchor="text" w:horzAnchor="page" w:tblpXSpec="center" w:tblpY="1213"/>
        <w:tblOverlap w:val="never"/>
        <w:tblW w:w="89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1676"/>
        <w:gridCol w:w="1799"/>
        <w:gridCol w:w="2451"/>
        <w:gridCol w:w="20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镇（街道）</w:t>
            </w:r>
          </w:p>
        </w:tc>
        <w:tc>
          <w:tcPr>
            <w:tcW w:w="1799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总任务数</w:t>
            </w:r>
          </w:p>
        </w:tc>
        <w:tc>
          <w:tcPr>
            <w:tcW w:w="2451" w:type="dxa"/>
            <w:vAlign w:val="center"/>
          </w:tcPr>
          <w:p>
            <w:pPr>
              <w:spacing w:line="440" w:lineRule="exact"/>
              <w:ind w:firstLine="281" w:firstLineChars="100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2018年改造</w:t>
            </w:r>
          </w:p>
          <w:p>
            <w:pPr>
              <w:spacing w:line="440" w:lineRule="exact"/>
              <w:jc w:val="center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 xml:space="preserve"> 任务数（户）</w:t>
            </w:r>
          </w:p>
        </w:tc>
        <w:tc>
          <w:tcPr>
            <w:tcW w:w="2012" w:type="dxa"/>
            <w:vAlign w:val="center"/>
          </w:tcPr>
          <w:p>
            <w:pPr>
              <w:spacing w:line="440" w:lineRule="exact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2019年改造</w:t>
            </w:r>
          </w:p>
          <w:p>
            <w:pPr>
              <w:spacing w:line="440" w:lineRule="exact"/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8"/>
                <w:szCs w:val="32"/>
              </w:rPr>
              <w:t>任务数（户）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南麻街道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2349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783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1566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南鲁山镇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5759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1919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3840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鲁村镇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6318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2106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4212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大张庄镇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4433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1477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2956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燕崖镇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4502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1500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中庄镇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2511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837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1674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7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西里镇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5687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1895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3792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东里镇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1024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341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683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张家坡镇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3269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1089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2180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石桥镇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3741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1247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2494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7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11</w:t>
            </w:r>
          </w:p>
        </w:tc>
        <w:tc>
          <w:tcPr>
            <w:tcW w:w="167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悦庄镇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9984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3328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6656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2654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合计</w:t>
            </w:r>
          </w:p>
        </w:tc>
        <w:tc>
          <w:tcPr>
            <w:tcW w:w="179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32"/>
                <w:lang w:bidi="ar"/>
              </w:rPr>
              <w:t>49577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16522</w:t>
            </w:r>
          </w:p>
        </w:tc>
        <w:tc>
          <w:tcPr>
            <w:tcW w:w="20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32"/>
              </w:rPr>
              <w:t>33055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EF3CA9"/>
    <w:rsid w:val="1EEF3CA9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2018-11-05T05:45:00Z</dcterms:created>
  <dc:creator>Administrator</dc:creator>
  <cp:lastModifiedBy>Administrator</cp:lastModifiedBy>
  <dcterms:modified xsi:type="dcterms:W3CDTF">2018-11-05T05:46:26Z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